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B470B" w14:textId="7A967AD0" w:rsidR="00651669" w:rsidRDefault="00651669" w:rsidP="00AA72CF">
      <w:pPr>
        <w:pStyle w:val="Title"/>
        <w:rPr>
          <w:u w:val="none"/>
        </w:rPr>
      </w:pPr>
      <w:proofErr w:type="spellStart"/>
      <w:r w:rsidRPr="005A5146">
        <w:rPr>
          <w:u w:val="none"/>
        </w:rPr>
        <w:t>Nottawa</w:t>
      </w:r>
      <w:proofErr w:type="spellEnd"/>
      <w:r w:rsidRPr="005A5146">
        <w:rPr>
          <w:u w:val="none"/>
        </w:rPr>
        <w:t xml:space="preserve"> Township Library’s Board Agenda</w:t>
      </w:r>
    </w:p>
    <w:p w14:paraId="79F282A2" w14:textId="77777777" w:rsidR="00AA72CF" w:rsidRPr="00AA72CF" w:rsidRDefault="00AA72CF" w:rsidP="00AA72CF">
      <w:pPr>
        <w:pStyle w:val="Title"/>
        <w:rPr>
          <w:u w:val="none"/>
        </w:rPr>
      </w:pPr>
    </w:p>
    <w:p w14:paraId="58F16D9A" w14:textId="243B7949" w:rsidR="00391968" w:rsidRDefault="00651669">
      <w:r w:rsidRPr="005A5146">
        <w:rPr>
          <w:b/>
        </w:rPr>
        <w:t>Date:</w:t>
      </w:r>
      <w:r w:rsidR="002F23D3" w:rsidRPr="005A5146">
        <w:rPr>
          <w:b/>
        </w:rPr>
        <w:t xml:space="preserve">  </w:t>
      </w:r>
      <w:r w:rsidR="009634E6">
        <w:rPr>
          <w:b/>
        </w:rPr>
        <w:t>______________________</w:t>
      </w:r>
    </w:p>
    <w:p w14:paraId="4106897B" w14:textId="77777777" w:rsidR="00391968" w:rsidRDefault="00391968">
      <w:pPr>
        <w:rPr>
          <w:b/>
        </w:rPr>
      </w:pPr>
    </w:p>
    <w:p w14:paraId="32D51A09" w14:textId="3DB95F5F" w:rsidR="00651669" w:rsidRDefault="00651669">
      <w:pPr>
        <w:rPr>
          <w:b/>
        </w:rPr>
      </w:pPr>
      <w:r w:rsidRPr="005A5146">
        <w:rPr>
          <w:b/>
        </w:rPr>
        <w:t>Call to order:</w:t>
      </w:r>
      <w:r w:rsidR="0048731A">
        <w:rPr>
          <w:b/>
        </w:rPr>
        <w:t xml:space="preserve"> </w:t>
      </w:r>
    </w:p>
    <w:p w14:paraId="0818634A" w14:textId="77777777" w:rsidR="001C4D35" w:rsidRPr="005A5146" w:rsidRDefault="001C4D35">
      <w:pPr>
        <w:rPr>
          <w:b/>
        </w:rPr>
      </w:pPr>
    </w:p>
    <w:p w14:paraId="3454A9C1" w14:textId="77777777" w:rsidR="00651669" w:rsidRDefault="00651669" w:rsidP="002F23D3">
      <w:pPr>
        <w:ind w:firstLine="720"/>
        <w:rPr>
          <w:b/>
        </w:rPr>
      </w:pPr>
      <w:r w:rsidRPr="005A5146">
        <w:rPr>
          <w:b/>
        </w:rPr>
        <w:t>Present:</w:t>
      </w:r>
    </w:p>
    <w:p w14:paraId="15AE8268" w14:textId="77777777" w:rsidR="00E334E8" w:rsidRPr="005A5146" w:rsidRDefault="00E334E8" w:rsidP="002F23D3">
      <w:pPr>
        <w:ind w:firstLine="720"/>
        <w:rPr>
          <w:b/>
        </w:rPr>
      </w:pPr>
    </w:p>
    <w:p w14:paraId="2F012CD4" w14:textId="77777777" w:rsidR="00651669" w:rsidRDefault="00651669">
      <w:pPr>
        <w:ind w:firstLine="720"/>
        <w:rPr>
          <w:b/>
        </w:rPr>
      </w:pPr>
      <w:r w:rsidRPr="005A5146">
        <w:rPr>
          <w:b/>
        </w:rPr>
        <w:t>Absent:</w:t>
      </w:r>
    </w:p>
    <w:p w14:paraId="5B218114" w14:textId="77777777" w:rsidR="00FA6D2A" w:rsidRPr="005A5146" w:rsidRDefault="00FA6D2A">
      <w:pPr>
        <w:ind w:firstLine="720"/>
        <w:rPr>
          <w:b/>
        </w:rPr>
      </w:pPr>
    </w:p>
    <w:p w14:paraId="2F61C1B8" w14:textId="77777777" w:rsidR="00651669" w:rsidRDefault="00651669">
      <w:pPr>
        <w:rPr>
          <w:b/>
        </w:rPr>
      </w:pPr>
      <w:r w:rsidRPr="005A5146">
        <w:rPr>
          <w:b/>
        </w:rPr>
        <w:t>Approval of the Agenda:</w:t>
      </w:r>
    </w:p>
    <w:p w14:paraId="529FCCE2" w14:textId="77777777" w:rsidR="00BD17D3" w:rsidRDefault="00BD17D3">
      <w:pPr>
        <w:rPr>
          <w:b/>
        </w:rPr>
      </w:pPr>
    </w:p>
    <w:p w14:paraId="5451876F" w14:textId="77777777" w:rsidR="00651669" w:rsidRDefault="00651669">
      <w:pPr>
        <w:rPr>
          <w:b/>
        </w:rPr>
      </w:pPr>
      <w:r w:rsidRPr="005A5146">
        <w:rPr>
          <w:b/>
        </w:rPr>
        <w:t>Minutes of previous meeting:</w:t>
      </w:r>
      <w:r w:rsidR="00311749">
        <w:rPr>
          <w:b/>
        </w:rPr>
        <w:t xml:space="preserve"> </w:t>
      </w:r>
    </w:p>
    <w:p w14:paraId="55D49B3C" w14:textId="77777777" w:rsidR="00BD17D3" w:rsidRDefault="00BD17D3">
      <w:pPr>
        <w:rPr>
          <w:b/>
        </w:rPr>
      </w:pPr>
    </w:p>
    <w:p w14:paraId="74D0718E" w14:textId="47303DFB" w:rsidR="00651669" w:rsidRDefault="00651669">
      <w:pPr>
        <w:rPr>
          <w:b/>
        </w:rPr>
      </w:pPr>
      <w:r w:rsidRPr="005A5146">
        <w:rPr>
          <w:b/>
        </w:rPr>
        <w:t>Financial reports:</w:t>
      </w:r>
      <w:r w:rsidR="00AD0CA9">
        <w:rPr>
          <w:b/>
        </w:rPr>
        <w:t xml:space="preserve"> </w:t>
      </w:r>
    </w:p>
    <w:p w14:paraId="2EABB4C7" w14:textId="77777777" w:rsidR="00BD17D3" w:rsidRPr="00AA72CF" w:rsidRDefault="00BD17D3">
      <w:pPr>
        <w:rPr>
          <w:bCs/>
        </w:rPr>
      </w:pPr>
    </w:p>
    <w:p w14:paraId="67E57130" w14:textId="2A7FE265" w:rsidR="00135FA5" w:rsidRPr="0044222C" w:rsidRDefault="00651669" w:rsidP="0044222C">
      <w:pPr>
        <w:rPr>
          <w:b/>
        </w:rPr>
      </w:pPr>
      <w:r w:rsidRPr="005A5146">
        <w:rPr>
          <w:b/>
        </w:rPr>
        <w:t>Old business:</w:t>
      </w:r>
      <w:r w:rsidR="000C0901">
        <w:rPr>
          <w:b/>
        </w:rPr>
        <w:t xml:space="preserve"> </w:t>
      </w:r>
    </w:p>
    <w:p w14:paraId="46668B53" w14:textId="77777777" w:rsidR="007775E6" w:rsidRDefault="007775E6" w:rsidP="007775E6">
      <w:pPr>
        <w:pStyle w:val="ListParagraph"/>
        <w:rPr>
          <w:b/>
        </w:rPr>
      </w:pPr>
    </w:p>
    <w:p w14:paraId="0F566EA9" w14:textId="002DF4CB" w:rsidR="00135FA5" w:rsidRPr="00135FA5" w:rsidRDefault="00135FA5" w:rsidP="00135FA5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Audit</w:t>
      </w:r>
    </w:p>
    <w:p w14:paraId="012B386B" w14:textId="77777777" w:rsidR="00BD17D3" w:rsidRPr="00286D66" w:rsidRDefault="00BD17D3" w:rsidP="00286D66">
      <w:pPr>
        <w:rPr>
          <w:b/>
        </w:rPr>
      </w:pPr>
    </w:p>
    <w:p w14:paraId="572FD582" w14:textId="191CE030" w:rsidR="00367FFA" w:rsidRDefault="00651669" w:rsidP="000F0476">
      <w:pPr>
        <w:rPr>
          <w:b/>
        </w:rPr>
      </w:pPr>
      <w:r w:rsidRPr="005A5146">
        <w:rPr>
          <w:b/>
        </w:rPr>
        <w:t>New business:</w:t>
      </w:r>
      <w:r w:rsidR="000E5655">
        <w:rPr>
          <w:b/>
        </w:rPr>
        <w:tab/>
      </w:r>
    </w:p>
    <w:p w14:paraId="2C06D742" w14:textId="77777777" w:rsidR="00E84DCB" w:rsidRDefault="00E84DCB" w:rsidP="000F0476">
      <w:pPr>
        <w:rPr>
          <w:b/>
        </w:rPr>
      </w:pPr>
    </w:p>
    <w:p w14:paraId="4E7938CD" w14:textId="7DCBD203" w:rsidR="00851608" w:rsidRDefault="00DB13C6" w:rsidP="007775E6">
      <w:pPr>
        <w:pStyle w:val="ListParagraph"/>
        <w:numPr>
          <w:ilvl w:val="0"/>
          <w:numId w:val="18"/>
        </w:numPr>
        <w:rPr>
          <w:b/>
        </w:rPr>
      </w:pPr>
      <w:r>
        <w:rPr>
          <w:b/>
        </w:rPr>
        <w:t>New office and library furniture</w:t>
      </w:r>
    </w:p>
    <w:p w14:paraId="3D16AEF8" w14:textId="4A90A752" w:rsidR="00BE6D2D" w:rsidRDefault="00CA710F" w:rsidP="007775E6">
      <w:pPr>
        <w:pStyle w:val="ListParagraph"/>
        <w:numPr>
          <w:ilvl w:val="0"/>
          <w:numId w:val="18"/>
        </w:numPr>
        <w:rPr>
          <w:b/>
        </w:rPr>
      </w:pPr>
      <w:r>
        <w:rPr>
          <w:b/>
        </w:rPr>
        <w:t xml:space="preserve">Decker Agency: Public </w:t>
      </w:r>
      <w:r w:rsidR="00B97AC6">
        <w:rPr>
          <w:b/>
        </w:rPr>
        <w:t>Entity</w:t>
      </w:r>
      <w:r>
        <w:rPr>
          <w:b/>
        </w:rPr>
        <w:t xml:space="preserve"> Insurance Package</w:t>
      </w:r>
    </w:p>
    <w:p w14:paraId="76AB3131" w14:textId="577B9990" w:rsidR="008C3650" w:rsidRDefault="006362B5" w:rsidP="007775E6">
      <w:pPr>
        <w:pStyle w:val="ListParagraph"/>
        <w:numPr>
          <w:ilvl w:val="0"/>
          <w:numId w:val="18"/>
        </w:numPr>
        <w:rPr>
          <w:b/>
        </w:rPr>
      </w:pPr>
      <w:r>
        <w:rPr>
          <w:b/>
        </w:rPr>
        <w:t>Approval to pay handyman Phil Webb</w:t>
      </w:r>
    </w:p>
    <w:p w14:paraId="564A2516" w14:textId="13908C51" w:rsidR="00962856" w:rsidRDefault="008F1CAB" w:rsidP="007775E6">
      <w:pPr>
        <w:pStyle w:val="ListParagraph"/>
        <w:numPr>
          <w:ilvl w:val="0"/>
          <w:numId w:val="18"/>
        </w:numPr>
        <w:rPr>
          <w:b/>
        </w:rPr>
      </w:pPr>
      <w:r>
        <w:rPr>
          <w:b/>
        </w:rPr>
        <w:t>Approval of bimonthly meeting dates for upcoming fiscal year</w:t>
      </w:r>
    </w:p>
    <w:p w14:paraId="79BF91D4" w14:textId="2A49AFAE" w:rsidR="00086636" w:rsidRDefault="00086636" w:rsidP="007775E6">
      <w:pPr>
        <w:pStyle w:val="ListParagraph"/>
        <w:numPr>
          <w:ilvl w:val="0"/>
          <w:numId w:val="18"/>
        </w:numPr>
        <w:rPr>
          <w:b/>
        </w:rPr>
      </w:pPr>
      <w:r>
        <w:rPr>
          <w:b/>
        </w:rPr>
        <w:t>Budget</w:t>
      </w:r>
      <w:r w:rsidR="008B1253">
        <w:rPr>
          <w:b/>
        </w:rPr>
        <w:t xml:space="preserve"> for 2026-2027</w:t>
      </w:r>
    </w:p>
    <w:p w14:paraId="67EDAF35" w14:textId="22811E6E" w:rsidR="002021B3" w:rsidRPr="007775E6" w:rsidRDefault="00B675B9" w:rsidP="007775E6">
      <w:pPr>
        <w:pStyle w:val="ListParagraph"/>
        <w:numPr>
          <w:ilvl w:val="0"/>
          <w:numId w:val="18"/>
        </w:numPr>
        <w:rPr>
          <w:b/>
        </w:rPr>
      </w:pPr>
      <w:r w:rsidRPr="007775E6">
        <w:rPr>
          <w:b/>
        </w:rPr>
        <w:t xml:space="preserve">Other new business: </w:t>
      </w:r>
    </w:p>
    <w:p w14:paraId="510491A8" w14:textId="77777777" w:rsidR="00F22858" w:rsidRDefault="00F22858" w:rsidP="00F22858">
      <w:pPr>
        <w:pStyle w:val="ListParagraph"/>
      </w:pPr>
    </w:p>
    <w:p w14:paraId="1214D10D" w14:textId="77777777" w:rsidR="000F0476" w:rsidRDefault="000F0476" w:rsidP="00492A6D">
      <w:pPr>
        <w:rPr>
          <w:b/>
        </w:rPr>
      </w:pPr>
    </w:p>
    <w:p w14:paraId="246782F6" w14:textId="049EA27D" w:rsidR="00492A6D" w:rsidRDefault="00492A6D" w:rsidP="00492A6D">
      <w:pPr>
        <w:rPr>
          <w:b/>
        </w:rPr>
      </w:pPr>
      <w:r>
        <w:rPr>
          <w:b/>
        </w:rPr>
        <w:t>Director’s Report:</w:t>
      </w:r>
      <w:r w:rsidR="006B41ED">
        <w:rPr>
          <w:b/>
        </w:rPr>
        <w:t xml:space="preserve"> </w:t>
      </w:r>
    </w:p>
    <w:p w14:paraId="45EA362D" w14:textId="77777777" w:rsidR="00F22858" w:rsidRDefault="00F22858" w:rsidP="00492A6D">
      <w:pPr>
        <w:rPr>
          <w:b/>
        </w:rPr>
      </w:pPr>
    </w:p>
    <w:p w14:paraId="5226F5D4" w14:textId="678A7177" w:rsidR="00651669" w:rsidRDefault="00492A6D">
      <w:pPr>
        <w:rPr>
          <w:b/>
        </w:rPr>
      </w:pPr>
      <w:r>
        <w:rPr>
          <w:b/>
        </w:rPr>
        <w:t>Committee Report(s):</w:t>
      </w:r>
      <w:r w:rsidR="0048731A">
        <w:rPr>
          <w:b/>
        </w:rPr>
        <w:t xml:space="preserve"> </w:t>
      </w:r>
    </w:p>
    <w:p w14:paraId="748729F5" w14:textId="77777777" w:rsidR="00F22858" w:rsidRPr="005A5146" w:rsidRDefault="00F22858">
      <w:pPr>
        <w:rPr>
          <w:b/>
        </w:rPr>
      </w:pPr>
    </w:p>
    <w:p w14:paraId="1E815CBE" w14:textId="77777777" w:rsidR="000F0476" w:rsidRDefault="000F0476">
      <w:pPr>
        <w:rPr>
          <w:b/>
        </w:rPr>
      </w:pPr>
    </w:p>
    <w:p w14:paraId="3BB1B1D7" w14:textId="43A4A601" w:rsidR="00651669" w:rsidRDefault="00651669">
      <w:pPr>
        <w:rPr>
          <w:b/>
        </w:rPr>
      </w:pPr>
      <w:r w:rsidRPr="005A5146">
        <w:rPr>
          <w:b/>
        </w:rPr>
        <w:t>Communications:</w:t>
      </w:r>
      <w:r w:rsidR="00BD4EC0">
        <w:rPr>
          <w:b/>
        </w:rPr>
        <w:t xml:space="preserve"> </w:t>
      </w:r>
    </w:p>
    <w:p w14:paraId="3A50DED5" w14:textId="77777777" w:rsidR="00F22858" w:rsidRPr="0089511B" w:rsidRDefault="00F22858"/>
    <w:p w14:paraId="2E3F967E" w14:textId="77777777" w:rsidR="000F0476" w:rsidRDefault="000F0476">
      <w:pPr>
        <w:rPr>
          <w:b/>
        </w:rPr>
      </w:pPr>
    </w:p>
    <w:p w14:paraId="2B004732" w14:textId="63CF9979" w:rsidR="00290BE6" w:rsidRDefault="00290BE6">
      <w:pPr>
        <w:rPr>
          <w:b/>
        </w:rPr>
      </w:pPr>
      <w:r>
        <w:rPr>
          <w:b/>
        </w:rPr>
        <w:t>Public Comment:</w:t>
      </w:r>
      <w:r w:rsidR="00032D7F">
        <w:rPr>
          <w:b/>
        </w:rPr>
        <w:t xml:space="preserve"> </w:t>
      </w:r>
    </w:p>
    <w:p w14:paraId="40233615" w14:textId="77777777" w:rsidR="00F22858" w:rsidRPr="005A5146" w:rsidRDefault="00F22858">
      <w:pPr>
        <w:rPr>
          <w:b/>
        </w:rPr>
      </w:pPr>
    </w:p>
    <w:p w14:paraId="54BF48BC" w14:textId="77777777" w:rsidR="000F0476" w:rsidRDefault="000F0476" w:rsidP="00622AF1">
      <w:pPr>
        <w:rPr>
          <w:b/>
        </w:rPr>
      </w:pPr>
    </w:p>
    <w:p w14:paraId="44B80495" w14:textId="6FEF0586" w:rsidR="0084679D" w:rsidRDefault="00651669" w:rsidP="00622AF1">
      <w:pPr>
        <w:rPr>
          <w:bCs/>
        </w:rPr>
      </w:pPr>
      <w:r w:rsidRPr="005A5146">
        <w:rPr>
          <w:b/>
        </w:rPr>
        <w:t>Next meeting date:</w:t>
      </w:r>
      <w:r w:rsidR="005A5146">
        <w:rPr>
          <w:b/>
        </w:rPr>
        <w:t xml:space="preserve">  </w:t>
      </w:r>
    </w:p>
    <w:p w14:paraId="62C84D19" w14:textId="77777777" w:rsidR="008B686B" w:rsidRPr="00574BE7" w:rsidRDefault="008B686B" w:rsidP="00622AF1">
      <w:pPr>
        <w:rPr>
          <w:bCs/>
        </w:rPr>
      </w:pPr>
    </w:p>
    <w:p w14:paraId="6294A38A" w14:textId="49563EFF" w:rsidR="00651669" w:rsidRDefault="00651669" w:rsidP="000735F5">
      <w:pPr>
        <w:tabs>
          <w:tab w:val="center" w:pos="4968"/>
        </w:tabs>
        <w:rPr>
          <w:b/>
        </w:rPr>
      </w:pPr>
      <w:r w:rsidRPr="005A5146">
        <w:rPr>
          <w:b/>
        </w:rPr>
        <w:t>Adjournment:</w:t>
      </w:r>
      <w:r w:rsidR="000735F5">
        <w:rPr>
          <w:b/>
        </w:rPr>
        <w:tab/>
      </w:r>
    </w:p>
    <w:p w14:paraId="6BE96D34" w14:textId="77777777" w:rsidR="00142915" w:rsidRDefault="00142915" w:rsidP="000735F5">
      <w:pPr>
        <w:tabs>
          <w:tab w:val="center" w:pos="4968"/>
        </w:tabs>
        <w:rPr>
          <w:b/>
        </w:rPr>
      </w:pPr>
    </w:p>
    <w:p w14:paraId="2023FC00" w14:textId="77777777" w:rsidR="00142915" w:rsidRDefault="00142915" w:rsidP="000735F5">
      <w:pPr>
        <w:tabs>
          <w:tab w:val="center" w:pos="4968"/>
        </w:tabs>
        <w:rPr>
          <w:b/>
        </w:rPr>
      </w:pPr>
    </w:p>
    <w:p w14:paraId="243EAA1D" w14:textId="77777777" w:rsidR="00142915" w:rsidRDefault="00142915" w:rsidP="000735F5">
      <w:pPr>
        <w:tabs>
          <w:tab w:val="center" w:pos="4968"/>
        </w:tabs>
        <w:rPr>
          <w:b/>
        </w:rPr>
      </w:pPr>
    </w:p>
    <w:p w14:paraId="087C8697" w14:textId="77777777" w:rsidR="00142915" w:rsidRDefault="00142915" w:rsidP="000735F5">
      <w:pPr>
        <w:tabs>
          <w:tab w:val="center" w:pos="4968"/>
        </w:tabs>
        <w:rPr>
          <w:b/>
        </w:rPr>
      </w:pPr>
    </w:p>
    <w:p w14:paraId="428FA730" w14:textId="77777777" w:rsidR="00142915" w:rsidRDefault="00142915" w:rsidP="000735F5">
      <w:pPr>
        <w:tabs>
          <w:tab w:val="center" w:pos="4968"/>
        </w:tabs>
        <w:rPr>
          <w:b/>
        </w:rPr>
      </w:pPr>
    </w:p>
    <w:p w14:paraId="58F64E4E" w14:textId="77777777" w:rsidR="00142915" w:rsidRDefault="00142915" w:rsidP="000735F5">
      <w:pPr>
        <w:tabs>
          <w:tab w:val="center" w:pos="4968"/>
        </w:tabs>
        <w:rPr>
          <w:b/>
        </w:rPr>
      </w:pPr>
    </w:p>
    <w:p w14:paraId="7A72F004" w14:textId="77777777" w:rsidR="00142915" w:rsidRDefault="00142915" w:rsidP="000735F5">
      <w:pPr>
        <w:tabs>
          <w:tab w:val="center" w:pos="4968"/>
        </w:tabs>
        <w:rPr>
          <w:b/>
        </w:rPr>
      </w:pPr>
    </w:p>
    <w:sectPr w:rsidR="00142915" w:rsidSect="00FC4A89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B1D"/>
    <w:multiLevelType w:val="hybridMultilevel"/>
    <w:tmpl w:val="296C65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D1098"/>
    <w:multiLevelType w:val="hybridMultilevel"/>
    <w:tmpl w:val="A70E3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E7A9B"/>
    <w:multiLevelType w:val="hybridMultilevel"/>
    <w:tmpl w:val="E3A6DA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7528B"/>
    <w:multiLevelType w:val="hybridMultilevel"/>
    <w:tmpl w:val="B6403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608B8"/>
    <w:multiLevelType w:val="hybridMultilevel"/>
    <w:tmpl w:val="7BC47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45585"/>
    <w:multiLevelType w:val="hybridMultilevel"/>
    <w:tmpl w:val="2EDE6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51C68"/>
    <w:multiLevelType w:val="hybridMultilevel"/>
    <w:tmpl w:val="CE484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437BE"/>
    <w:multiLevelType w:val="hybridMultilevel"/>
    <w:tmpl w:val="407ADC80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0C500F0"/>
    <w:multiLevelType w:val="hybridMultilevel"/>
    <w:tmpl w:val="DF6A6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A2FE6"/>
    <w:multiLevelType w:val="hybridMultilevel"/>
    <w:tmpl w:val="CDE44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250A1"/>
    <w:multiLevelType w:val="hybridMultilevel"/>
    <w:tmpl w:val="D8DE56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A6CCC8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C0841"/>
    <w:multiLevelType w:val="hybridMultilevel"/>
    <w:tmpl w:val="9CAA8B3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534960FC"/>
    <w:multiLevelType w:val="hybridMultilevel"/>
    <w:tmpl w:val="CB8C4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1F21D8"/>
    <w:multiLevelType w:val="hybridMultilevel"/>
    <w:tmpl w:val="61BAB17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6B9C1EED"/>
    <w:multiLevelType w:val="hybridMultilevel"/>
    <w:tmpl w:val="E3CC99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64621"/>
    <w:multiLevelType w:val="hybridMultilevel"/>
    <w:tmpl w:val="3118B34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7A8B7E0F"/>
    <w:multiLevelType w:val="hybridMultilevel"/>
    <w:tmpl w:val="A296BC6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7D841273"/>
    <w:multiLevelType w:val="hybridMultilevel"/>
    <w:tmpl w:val="864EFB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988902">
    <w:abstractNumId w:val="6"/>
  </w:num>
  <w:num w:numId="2" w16cid:durableId="1283613822">
    <w:abstractNumId w:val="8"/>
  </w:num>
  <w:num w:numId="3" w16cid:durableId="1144199205">
    <w:abstractNumId w:val="1"/>
  </w:num>
  <w:num w:numId="4" w16cid:durableId="732701473">
    <w:abstractNumId w:val="4"/>
  </w:num>
  <w:num w:numId="5" w16cid:durableId="1539077505">
    <w:abstractNumId w:val="12"/>
  </w:num>
  <w:num w:numId="6" w16cid:durableId="2021003734">
    <w:abstractNumId w:val="10"/>
  </w:num>
  <w:num w:numId="7" w16cid:durableId="829322106">
    <w:abstractNumId w:val="14"/>
  </w:num>
  <w:num w:numId="8" w16cid:durableId="1352803274">
    <w:abstractNumId w:val="0"/>
  </w:num>
  <w:num w:numId="9" w16cid:durableId="2052996772">
    <w:abstractNumId w:val="17"/>
  </w:num>
  <w:num w:numId="10" w16cid:durableId="1930232944">
    <w:abstractNumId w:val="16"/>
  </w:num>
  <w:num w:numId="11" w16cid:durableId="1204829860">
    <w:abstractNumId w:val="13"/>
  </w:num>
  <w:num w:numId="12" w16cid:durableId="469828892">
    <w:abstractNumId w:val="7"/>
  </w:num>
  <w:num w:numId="13" w16cid:durableId="1508986267">
    <w:abstractNumId w:val="15"/>
  </w:num>
  <w:num w:numId="14" w16cid:durableId="1230187896">
    <w:abstractNumId w:val="2"/>
  </w:num>
  <w:num w:numId="15" w16cid:durableId="265698421">
    <w:abstractNumId w:val="3"/>
  </w:num>
  <w:num w:numId="16" w16cid:durableId="180317902">
    <w:abstractNumId w:val="5"/>
  </w:num>
  <w:num w:numId="17" w16cid:durableId="1841309913">
    <w:abstractNumId w:val="11"/>
  </w:num>
  <w:num w:numId="18" w16cid:durableId="3745039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968"/>
    <w:rsid w:val="00014F94"/>
    <w:rsid w:val="00017BFA"/>
    <w:rsid w:val="00023725"/>
    <w:rsid w:val="000315EE"/>
    <w:rsid w:val="00032D7F"/>
    <w:rsid w:val="00052EB6"/>
    <w:rsid w:val="0006671B"/>
    <w:rsid w:val="000735F5"/>
    <w:rsid w:val="00086636"/>
    <w:rsid w:val="00087B44"/>
    <w:rsid w:val="000901C2"/>
    <w:rsid w:val="000A5675"/>
    <w:rsid w:val="000C0901"/>
    <w:rsid w:val="000C339E"/>
    <w:rsid w:val="000C39AA"/>
    <w:rsid w:val="000D344E"/>
    <w:rsid w:val="000D7A43"/>
    <w:rsid w:val="000E5655"/>
    <w:rsid w:val="000E597A"/>
    <w:rsid w:val="000F0476"/>
    <w:rsid w:val="000F6A8C"/>
    <w:rsid w:val="000F6EF6"/>
    <w:rsid w:val="0010621D"/>
    <w:rsid w:val="00111D37"/>
    <w:rsid w:val="001148C5"/>
    <w:rsid w:val="001200BF"/>
    <w:rsid w:val="0012187A"/>
    <w:rsid w:val="001229F8"/>
    <w:rsid w:val="0013494E"/>
    <w:rsid w:val="00135FA5"/>
    <w:rsid w:val="00141F11"/>
    <w:rsid w:val="00142915"/>
    <w:rsid w:val="00145F60"/>
    <w:rsid w:val="00146ED0"/>
    <w:rsid w:val="0016193D"/>
    <w:rsid w:val="0017423C"/>
    <w:rsid w:val="00177F75"/>
    <w:rsid w:val="00183ACC"/>
    <w:rsid w:val="001939EC"/>
    <w:rsid w:val="001B130D"/>
    <w:rsid w:val="001C4D35"/>
    <w:rsid w:val="001E6D0F"/>
    <w:rsid w:val="001E7416"/>
    <w:rsid w:val="001F1212"/>
    <w:rsid w:val="001F6A7B"/>
    <w:rsid w:val="002021B3"/>
    <w:rsid w:val="0020355F"/>
    <w:rsid w:val="00222B6E"/>
    <w:rsid w:val="00256DC0"/>
    <w:rsid w:val="0025702D"/>
    <w:rsid w:val="0027768A"/>
    <w:rsid w:val="00286D66"/>
    <w:rsid w:val="00290BE6"/>
    <w:rsid w:val="00295B53"/>
    <w:rsid w:val="002B1335"/>
    <w:rsid w:val="002E1A37"/>
    <w:rsid w:val="002F10E3"/>
    <w:rsid w:val="002F23D3"/>
    <w:rsid w:val="002F2C6E"/>
    <w:rsid w:val="002F3DFA"/>
    <w:rsid w:val="002F5CB3"/>
    <w:rsid w:val="002F60B1"/>
    <w:rsid w:val="0030159A"/>
    <w:rsid w:val="003075F5"/>
    <w:rsid w:val="00311749"/>
    <w:rsid w:val="00312F0B"/>
    <w:rsid w:val="00324C00"/>
    <w:rsid w:val="00326243"/>
    <w:rsid w:val="0033337E"/>
    <w:rsid w:val="00343EAD"/>
    <w:rsid w:val="00352E27"/>
    <w:rsid w:val="003616B7"/>
    <w:rsid w:val="00367FFA"/>
    <w:rsid w:val="00373E31"/>
    <w:rsid w:val="00381C47"/>
    <w:rsid w:val="00387023"/>
    <w:rsid w:val="00391721"/>
    <w:rsid w:val="00391968"/>
    <w:rsid w:val="00393299"/>
    <w:rsid w:val="003B6D84"/>
    <w:rsid w:val="003B7D0C"/>
    <w:rsid w:val="003C10BF"/>
    <w:rsid w:val="003C53B3"/>
    <w:rsid w:val="003D365A"/>
    <w:rsid w:val="003D5F07"/>
    <w:rsid w:val="003D7D81"/>
    <w:rsid w:val="003E0901"/>
    <w:rsid w:val="003E0CCC"/>
    <w:rsid w:val="003E5A69"/>
    <w:rsid w:val="00416C37"/>
    <w:rsid w:val="004415A0"/>
    <w:rsid w:val="0044222C"/>
    <w:rsid w:val="00457763"/>
    <w:rsid w:val="00476276"/>
    <w:rsid w:val="0048731A"/>
    <w:rsid w:val="00490573"/>
    <w:rsid w:val="0049139B"/>
    <w:rsid w:val="00492A6D"/>
    <w:rsid w:val="00492D20"/>
    <w:rsid w:val="004A36FF"/>
    <w:rsid w:val="004A4AF6"/>
    <w:rsid w:val="004B3C63"/>
    <w:rsid w:val="004B49CD"/>
    <w:rsid w:val="004C1E8A"/>
    <w:rsid w:val="004C34BF"/>
    <w:rsid w:val="004C7CFC"/>
    <w:rsid w:val="004D5AB4"/>
    <w:rsid w:val="004E1602"/>
    <w:rsid w:val="004F057A"/>
    <w:rsid w:val="004F52D6"/>
    <w:rsid w:val="0051087C"/>
    <w:rsid w:val="00513F18"/>
    <w:rsid w:val="00524C28"/>
    <w:rsid w:val="00525E4F"/>
    <w:rsid w:val="00544509"/>
    <w:rsid w:val="005467F5"/>
    <w:rsid w:val="00555B63"/>
    <w:rsid w:val="00574BE7"/>
    <w:rsid w:val="00581C14"/>
    <w:rsid w:val="005834D0"/>
    <w:rsid w:val="00584D66"/>
    <w:rsid w:val="00596C2E"/>
    <w:rsid w:val="00597625"/>
    <w:rsid w:val="005A166C"/>
    <w:rsid w:val="005A5146"/>
    <w:rsid w:val="005B0B0F"/>
    <w:rsid w:val="005B719D"/>
    <w:rsid w:val="005C5948"/>
    <w:rsid w:val="005C6E54"/>
    <w:rsid w:val="005E67E6"/>
    <w:rsid w:val="005F625C"/>
    <w:rsid w:val="00620EBB"/>
    <w:rsid w:val="00622AF1"/>
    <w:rsid w:val="006362B5"/>
    <w:rsid w:val="00637205"/>
    <w:rsid w:val="006379C1"/>
    <w:rsid w:val="00651669"/>
    <w:rsid w:val="00653A87"/>
    <w:rsid w:val="00654A6C"/>
    <w:rsid w:val="00657D44"/>
    <w:rsid w:val="00660BE1"/>
    <w:rsid w:val="00661E2C"/>
    <w:rsid w:val="0067363F"/>
    <w:rsid w:val="00675714"/>
    <w:rsid w:val="00682775"/>
    <w:rsid w:val="006B1971"/>
    <w:rsid w:val="006B41ED"/>
    <w:rsid w:val="006C562A"/>
    <w:rsid w:val="006D0F24"/>
    <w:rsid w:val="00701DDD"/>
    <w:rsid w:val="00706CD6"/>
    <w:rsid w:val="007231DE"/>
    <w:rsid w:val="007240BF"/>
    <w:rsid w:val="0072512D"/>
    <w:rsid w:val="00763115"/>
    <w:rsid w:val="00764350"/>
    <w:rsid w:val="007775E6"/>
    <w:rsid w:val="007966A1"/>
    <w:rsid w:val="007A0953"/>
    <w:rsid w:val="007A4EB9"/>
    <w:rsid w:val="007A5022"/>
    <w:rsid w:val="007A5D65"/>
    <w:rsid w:val="007B6B4B"/>
    <w:rsid w:val="007C0939"/>
    <w:rsid w:val="007C563A"/>
    <w:rsid w:val="007D6678"/>
    <w:rsid w:val="007E4B67"/>
    <w:rsid w:val="007E5C21"/>
    <w:rsid w:val="007F2FBA"/>
    <w:rsid w:val="007F4A10"/>
    <w:rsid w:val="007F5422"/>
    <w:rsid w:val="008032C1"/>
    <w:rsid w:val="008065F7"/>
    <w:rsid w:val="00806FF6"/>
    <w:rsid w:val="008368F0"/>
    <w:rsid w:val="00841333"/>
    <w:rsid w:val="0084679D"/>
    <w:rsid w:val="00851608"/>
    <w:rsid w:val="00856CBB"/>
    <w:rsid w:val="008761D2"/>
    <w:rsid w:val="00891A19"/>
    <w:rsid w:val="00891D5C"/>
    <w:rsid w:val="00894E06"/>
    <w:rsid w:val="0089511B"/>
    <w:rsid w:val="008A29FF"/>
    <w:rsid w:val="008B1253"/>
    <w:rsid w:val="008B686B"/>
    <w:rsid w:val="008C3650"/>
    <w:rsid w:val="008C5755"/>
    <w:rsid w:val="008E602E"/>
    <w:rsid w:val="008F0A31"/>
    <w:rsid w:val="008F1CAB"/>
    <w:rsid w:val="008F2C6A"/>
    <w:rsid w:val="00900984"/>
    <w:rsid w:val="00907EF4"/>
    <w:rsid w:val="009161F6"/>
    <w:rsid w:val="00916431"/>
    <w:rsid w:val="009258CD"/>
    <w:rsid w:val="0095574D"/>
    <w:rsid w:val="009619A7"/>
    <w:rsid w:val="00962856"/>
    <w:rsid w:val="009634E6"/>
    <w:rsid w:val="009717D2"/>
    <w:rsid w:val="009814B4"/>
    <w:rsid w:val="00991EA5"/>
    <w:rsid w:val="009A099B"/>
    <w:rsid w:val="009B1512"/>
    <w:rsid w:val="009D5199"/>
    <w:rsid w:val="009D7A9D"/>
    <w:rsid w:val="00A1013E"/>
    <w:rsid w:val="00A11573"/>
    <w:rsid w:val="00A12BE5"/>
    <w:rsid w:val="00A151F4"/>
    <w:rsid w:val="00A1566D"/>
    <w:rsid w:val="00A213CB"/>
    <w:rsid w:val="00A27AAB"/>
    <w:rsid w:val="00A3395C"/>
    <w:rsid w:val="00A35831"/>
    <w:rsid w:val="00A4325A"/>
    <w:rsid w:val="00A54A69"/>
    <w:rsid w:val="00A55216"/>
    <w:rsid w:val="00A75FD5"/>
    <w:rsid w:val="00A7719F"/>
    <w:rsid w:val="00A800D9"/>
    <w:rsid w:val="00A8550B"/>
    <w:rsid w:val="00A90F15"/>
    <w:rsid w:val="00AA0848"/>
    <w:rsid w:val="00AA5138"/>
    <w:rsid w:val="00AA72CF"/>
    <w:rsid w:val="00AB3DEA"/>
    <w:rsid w:val="00AC4AB4"/>
    <w:rsid w:val="00AC5E18"/>
    <w:rsid w:val="00AD0CA9"/>
    <w:rsid w:val="00AD563D"/>
    <w:rsid w:val="00AE466A"/>
    <w:rsid w:val="00AE5F56"/>
    <w:rsid w:val="00B005D8"/>
    <w:rsid w:val="00B01003"/>
    <w:rsid w:val="00B0103E"/>
    <w:rsid w:val="00B031C3"/>
    <w:rsid w:val="00B0750E"/>
    <w:rsid w:val="00B15FD1"/>
    <w:rsid w:val="00B2036C"/>
    <w:rsid w:val="00B30E23"/>
    <w:rsid w:val="00B675B9"/>
    <w:rsid w:val="00B733B7"/>
    <w:rsid w:val="00B97AC6"/>
    <w:rsid w:val="00BA297C"/>
    <w:rsid w:val="00BC4112"/>
    <w:rsid w:val="00BD17D3"/>
    <w:rsid w:val="00BD3B5E"/>
    <w:rsid w:val="00BD4EC0"/>
    <w:rsid w:val="00BD5271"/>
    <w:rsid w:val="00BD6C4D"/>
    <w:rsid w:val="00BE04F9"/>
    <w:rsid w:val="00BE6D2D"/>
    <w:rsid w:val="00BE7B72"/>
    <w:rsid w:val="00C14C0E"/>
    <w:rsid w:val="00C152BB"/>
    <w:rsid w:val="00C20162"/>
    <w:rsid w:val="00C4339D"/>
    <w:rsid w:val="00C45540"/>
    <w:rsid w:val="00C51198"/>
    <w:rsid w:val="00C63A42"/>
    <w:rsid w:val="00C7105C"/>
    <w:rsid w:val="00C908F5"/>
    <w:rsid w:val="00C93A89"/>
    <w:rsid w:val="00C978CE"/>
    <w:rsid w:val="00CA2711"/>
    <w:rsid w:val="00CA710F"/>
    <w:rsid w:val="00CB128B"/>
    <w:rsid w:val="00CB581F"/>
    <w:rsid w:val="00CB626B"/>
    <w:rsid w:val="00CB6550"/>
    <w:rsid w:val="00CB76DD"/>
    <w:rsid w:val="00CB7838"/>
    <w:rsid w:val="00CE11DA"/>
    <w:rsid w:val="00CE7EFE"/>
    <w:rsid w:val="00CF1B40"/>
    <w:rsid w:val="00CF3A43"/>
    <w:rsid w:val="00D002A0"/>
    <w:rsid w:val="00D11989"/>
    <w:rsid w:val="00D177BD"/>
    <w:rsid w:val="00D22E7E"/>
    <w:rsid w:val="00D23C5E"/>
    <w:rsid w:val="00D26662"/>
    <w:rsid w:val="00D30691"/>
    <w:rsid w:val="00D33402"/>
    <w:rsid w:val="00D34001"/>
    <w:rsid w:val="00D40F49"/>
    <w:rsid w:val="00D435A6"/>
    <w:rsid w:val="00D45A6B"/>
    <w:rsid w:val="00D60CBE"/>
    <w:rsid w:val="00D60CD8"/>
    <w:rsid w:val="00D630E4"/>
    <w:rsid w:val="00D67667"/>
    <w:rsid w:val="00D752A0"/>
    <w:rsid w:val="00D866B5"/>
    <w:rsid w:val="00D875EB"/>
    <w:rsid w:val="00D90C7B"/>
    <w:rsid w:val="00D914FF"/>
    <w:rsid w:val="00D95DE6"/>
    <w:rsid w:val="00D976BE"/>
    <w:rsid w:val="00DA6126"/>
    <w:rsid w:val="00DB13C6"/>
    <w:rsid w:val="00DB4CCB"/>
    <w:rsid w:val="00DC0EAB"/>
    <w:rsid w:val="00DD2AF1"/>
    <w:rsid w:val="00DE19F0"/>
    <w:rsid w:val="00DE7324"/>
    <w:rsid w:val="00DF1389"/>
    <w:rsid w:val="00DF649B"/>
    <w:rsid w:val="00DF69D5"/>
    <w:rsid w:val="00DF6CF3"/>
    <w:rsid w:val="00E334E8"/>
    <w:rsid w:val="00E71C4F"/>
    <w:rsid w:val="00E84DCB"/>
    <w:rsid w:val="00E95F6E"/>
    <w:rsid w:val="00EB0401"/>
    <w:rsid w:val="00EB253E"/>
    <w:rsid w:val="00EB440B"/>
    <w:rsid w:val="00EB5024"/>
    <w:rsid w:val="00EC33A8"/>
    <w:rsid w:val="00EC50DC"/>
    <w:rsid w:val="00EE419F"/>
    <w:rsid w:val="00EF00FC"/>
    <w:rsid w:val="00EF69E1"/>
    <w:rsid w:val="00F00F35"/>
    <w:rsid w:val="00F01A6C"/>
    <w:rsid w:val="00F03A4C"/>
    <w:rsid w:val="00F04D23"/>
    <w:rsid w:val="00F22858"/>
    <w:rsid w:val="00F25D4E"/>
    <w:rsid w:val="00F27F2A"/>
    <w:rsid w:val="00F73E6F"/>
    <w:rsid w:val="00F86DA9"/>
    <w:rsid w:val="00F95C8F"/>
    <w:rsid w:val="00F97857"/>
    <w:rsid w:val="00FA6D2A"/>
    <w:rsid w:val="00FC14F9"/>
    <w:rsid w:val="00FC4A89"/>
    <w:rsid w:val="00FD0963"/>
    <w:rsid w:val="00FD304F"/>
    <w:rsid w:val="00FE2035"/>
    <w:rsid w:val="00FE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EA804C"/>
  <w15:docId w15:val="{159B09D7-CEFA-4080-B1D9-FD3888714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953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A0953"/>
    <w:pPr>
      <w:jc w:val="center"/>
    </w:pPr>
    <w:rPr>
      <w:b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B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B6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25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ard%20Information\Agenda%20June%20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June 2014</Template>
  <TotalTime>1433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Nottawa Township Library’s Board Agenda</vt:lpstr>
    </vt:vector>
  </TitlesOfParts>
  <Company> 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Nottawa Township Library’s Board Agenda</dc:title>
  <dc:subject/>
  <dc:creator>Carrie Brueck</dc:creator>
  <cp:keywords/>
  <dc:description/>
  <cp:lastModifiedBy>Mary Webb</cp:lastModifiedBy>
  <cp:revision>15</cp:revision>
  <cp:lastPrinted>2026-06-23T14:09:00Z</cp:lastPrinted>
  <dcterms:created xsi:type="dcterms:W3CDTF">2026-06-09T14:24:00Z</dcterms:created>
  <dcterms:modified xsi:type="dcterms:W3CDTF">2026-06-23T14:14:00Z</dcterms:modified>
</cp:coreProperties>
</file>